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8CE04" w14:textId="77777777" w:rsidR="00E579BD" w:rsidRPr="002749AB" w:rsidRDefault="00E579BD" w:rsidP="002749AB"/>
    <w:sectPr w:rsidR="00E579BD" w:rsidRPr="002749AB" w:rsidSect="003A5930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DB0FC" w14:textId="77777777" w:rsidR="009A2FCE" w:rsidRDefault="009A2FCE" w:rsidP="003A5930">
      <w:pPr>
        <w:spacing w:after="0" w:line="240" w:lineRule="auto"/>
      </w:pPr>
      <w:r>
        <w:separator/>
      </w:r>
    </w:p>
  </w:endnote>
  <w:endnote w:type="continuationSeparator" w:id="0">
    <w:p w14:paraId="5BF20C34" w14:textId="77777777" w:rsidR="009A2FCE" w:rsidRDefault="009A2FCE" w:rsidP="003A5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590579-EEF5-4035-BB9A-040A5237F7BE}"/>
    <w:embedBold r:id="rId2" w:fontKey="{A9B313D4-2361-4E48-8577-74C6725488EA}"/>
    <w:embedItalic r:id="rId3" w:fontKey="{585E028B-FACF-4239-9DAB-09667CBED2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B707EC3-6D22-48E9-B3ED-002D4AB462BC}"/>
    <w:embedBold r:id="rId5" w:fontKey="{CFAC3C4F-8BA8-420D-B259-51C9ADCA5B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1A1DCB2-53C7-47A0-87C1-C72BC95BF5EC}"/>
    <w:embedBold r:id="rId7" w:fontKey="{401F5D74-50C2-486B-9A06-66A53610D7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64EDF24-6883-4D12-A102-75A92AED640E}"/>
    <w:embedItalic r:id="rId9" w:fontKey="{3E20B607-3376-44B2-9717-0FA7B594A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851556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D79DB7" w14:textId="77777777" w:rsidR="003A5930" w:rsidRDefault="003A5930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31086852" wp14:editId="2A96DD18">
              <wp:extent cx="2926080" cy="1200785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26080" cy="1200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5DCA3611" w14:textId="77777777" w:rsidR="003A5930" w:rsidRDefault="00551E51" w:rsidP="003A5930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8ACAA3F" wp14:editId="130C2C80">
              <wp:simplePos x="0" y="0"/>
              <wp:positionH relativeFrom="margin">
                <wp:posOffset>-994410</wp:posOffset>
              </wp:positionH>
              <wp:positionV relativeFrom="paragraph">
                <wp:posOffset>438045</wp:posOffset>
              </wp:positionV>
              <wp:extent cx="8089900" cy="204470"/>
              <wp:effectExtent l="0" t="0" r="6350" b="5080"/>
              <wp:wrapTopAndBottom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8990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A5930">
          <w:rPr>
            <w:noProof/>
          </w:rPr>
          <w:drawing>
            <wp:anchor distT="0" distB="0" distL="114300" distR="114300" simplePos="0" relativeHeight="251659264" behindDoc="0" locked="0" layoutInCell="1" allowOverlap="1" wp14:anchorId="5513D67B" wp14:editId="75181E6C">
              <wp:simplePos x="0" y="0"/>
              <wp:positionH relativeFrom="page">
                <wp:posOffset>-55880</wp:posOffset>
              </wp:positionH>
              <wp:positionV relativeFrom="paragraph">
                <wp:posOffset>-10064115</wp:posOffset>
              </wp:positionV>
              <wp:extent cx="7646670" cy="190500"/>
              <wp:effectExtent l="0" t="0" r="0" b="0"/>
              <wp:wrapTopAndBottom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4667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A5930">
          <w:fldChar w:fldCharType="begin"/>
        </w:r>
        <w:r w:rsidR="003A5930">
          <w:instrText xml:space="preserve"> PAGE   \* MERGEFORMAT </w:instrText>
        </w:r>
        <w:r w:rsidR="003A5930">
          <w:fldChar w:fldCharType="separate"/>
        </w:r>
        <w:r w:rsidR="003A5930">
          <w:rPr>
            <w:noProof/>
          </w:rPr>
          <w:t>2</w:t>
        </w:r>
        <w:r w:rsidR="003A5930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DA1DE" w14:textId="77777777" w:rsidR="009A2FCE" w:rsidRDefault="009A2FCE" w:rsidP="003A5930">
      <w:pPr>
        <w:spacing w:after="0" w:line="240" w:lineRule="auto"/>
      </w:pPr>
      <w:r>
        <w:separator/>
      </w:r>
    </w:p>
  </w:footnote>
  <w:footnote w:type="continuationSeparator" w:id="0">
    <w:p w14:paraId="588BD6CB" w14:textId="77777777" w:rsidR="009A2FCE" w:rsidRDefault="009A2FCE" w:rsidP="003A5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  <w:bCs/>
        <w:color w:val="002060"/>
        <w:sz w:val="28"/>
        <w:szCs w:val="28"/>
      </w:rPr>
      <w:alias w:val="Title"/>
      <w:tag w:val=""/>
      <w:id w:val="1130057274"/>
      <w:placeholde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E4A5366" w14:textId="09463514" w:rsidR="003A5930" w:rsidRPr="000F13CD" w:rsidRDefault="008E148D" w:rsidP="00CA75D4">
        <w:pPr>
          <w:pStyle w:val="Header"/>
          <w:rPr>
            <w:b/>
            <w:bCs/>
            <w:color w:val="002060"/>
            <w:sz w:val="28"/>
            <w:szCs w:val="28"/>
          </w:rPr>
        </w:pPr>
        <w:r>
          <w:rPr>
            <w:b/>
            <w:bCs/>
            <w:color w:val="002060"/>
            <w:sz w:val="28"/>
            <w:szCs w:val="28"/>
          </w:rPr>
          <w:t>Document title</w:t>
        </w:r>
      </w:p>
    </w:sdtContent>
  </w:sdt>
  <w:sdt>
    <w:sdtPr>
      <w:rPr>
        <w:color w:val="002060"/>
        <w:sz w:val="28"/>
        <w:szCs w:val="28"/>
      </w:rPr>
      <w:alias w:val="Company"/>
      <w:tag w:val=""/>
      <w:id w:val="288097208"/>
      <w:placeholder/>
      <w:dataBinding w:prefixMappings="xmlns:ns0='http://schemas.openxmlformats.org/officeDocument/2006/extended-properties' " w:xpath="/ns0:Properties[1]/ns0:Company[1]" w:storeItemID="{6668398D-A668-4E3E-A5EB-62B293D839F1}"/>
      <w:text/>
    </w:sdtPr>
    <w:sdtEndPr/>
    <w:sdtContent>
      <w:p w14:paraId="146E5C8E" w14:textId="77777777" w:rsidR="00CA75D4" w:rsidRPr="000F13CD" w:rsidRDefault="00FC39A8" w:rsidP="00CA75D4">
        <w:pPr>
          <w:pStyle w:val="Header"/>
          <w:rPr>
            <w:color w:val="002060"/>
            <w:sz w:val="28"/>
            <w:szCs w:val="28"/>
          </w:rPr>
        </w:pPr>
        <w:r w:rsidRPr="000F13CD">
          <w:rPr>
            <w:color w:val="002060"/>
            <w:sz w:val="28"/>
            <w:szCs w:val="28"/>
          </w:rPr>
          <w:t>ACEA Tunisia</w:t>
        </w:r>
      </w:p>
    </w:sdtContent>
  </w:sdt>
  <w:p w14:paraId="68E167A9" w14:textId="77777777" w:rsidR="00CA75D4" w:rsidRDefault="00CA75D4" w:rsidP="00CA75D4">
    <w:pPr>
      <w:pStyle w:val="Header"/>
      <w:rPr>
        <w:color w:val="002060"/>
        <w:sz w:val="28"/>
        <w:szCs w:val="28"/>
      </w:rPr>
    </w:pPr>
    <w:r w:rsidRPr="00727ADF">
      <w:rPr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1A3943DF" wp14:editId="21ED8B5E">
          <wp:simplePos x="0" y="0"/>
          <wp:positionH relativeFrom="column">
            <wp:posOffset>5335270</wp:posOffset>
          </wp:positionH>
          <wp:positionV relativeFrom="page">
            <wp:posOffset>404633</wp:posOffset>
          </wp:positionV>
          <wp:extent cx="855980" cy="855980"/>
          <wp:effectExtent l="0" t="0" r="1270" b="1270"/>
          <wp:wrapTight wrapText="bothSides">
            <wp:wrapPolygon edited="0">
              <wp:start x="6730" y="0"/>
              <wp:lineTo x="3365" y="1442"/>
              <wp:lineTo x="0" y="5769"/>
              <wp:lineTo x="0" y="16825"/>
              <wp:lineTo x="5288" y="21151"/>
              <wp:lineTo x="6730" y="21151"/>
              <wp:lineTo x="14421" y="21151"/>
              <wp:lineTo x="15864" y="21151"/>
              <wp:lineTo x="21151" y="16825"/>
              <wp:lineTo x="21151" y="5769"/>
              <wp:lineTo x="17786" y="1442"/>
              <wp:lineTo x="14421" y="0"/>
              <wp:lineTo x="673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13CD">
      <w:rPr>
        <w:color w:val="002060"/>
        <w:sz w:val="28"/>
        <w:szCs w:val="28"/>
      </w:rPr>
      <w:t>Sunday, May 30, 2021</w:t>
    </w:r>
  </w:p>
  <w:p w14:paraId="2A52A174" w14:textId="77777777" w:rsidR="001C2BA1" w:rsidRPr="000F13CD" w:rsidRDefault="001C2BA1" w:rsidP="00CA75D4">
    <w:pPr>
      <w:pStyle w:val="Header"/>
      <w:rPr>
        <w:color w:val="002060"/>
        <w:sz w:val="28"/>
        <w:szCs w:val="28"/>
      </w:rPr>
    </w:pPr>
  </w:p>
  <w:p w14:paraId="3F089790" w14:textId="77777777" w:rsidR="00CA75D4" w:rsidRDefault="00CA75D4" w:rsidP="00CA75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73802"/>
    <w:multiLevelType w:val="hybridMultilevel"/>
    <w:tmpl w:val="E7C29F8C"/>
    <w:lvl w:ilvl="0" w:tplc="667ADA44">
      <w:start w:val="1"/>
      <w:numFmt w:val="upperLetter"/>
      <w:pStyle w:val="Heading4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97181"/>
    <w:multiLevelType w:val="hybridMultilevel"/>
    <w:tmpl w:val="42D2F9C6"/>
    <w:lvl w:ilvl="0" w:tplc="D4ECDE4A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C2DA8"/>
    <w:multiLevelType w:val="hybridMultilevel"/>
    <w:tmpl w:val="9A8A3860"/>
    <w:lvl w:ilvl="0" w:tplc="486818D2">
      <w:start w:val="1"/>
      <w:numFmt w:val="decimal"/>
      <w:pStyle w:val="Heading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F6D99"/>
    <w:multiLevelType w:val="hybridMultilevel"/>
    <w:tmpl w:val="D556038C"/>
    <w:lvl w:ilvl="0" w:tplc="6888A58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5253A"/>
    <w:multiLevelType w:val="hybridMultilevel"/>
    <w:tmpl w:val="D1343B56"/>
    <w:lvl w:ilvl="0" w:tplc="EE12C7C2">
      <w:start w:val="1"/>
      <w:numFmt w:val="upperRoman"/>
      <w:pStyle w:val="Heading1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48D"/>
    <w:rsid w:val="00037473"/>
    <w:rsid w:val="000D49A5"/>
    <w:rsid w:val="000D7457"/>
    <w:rsid w:val="000F051A"/>
    <w:rsid w:val="000F13CD"/>
    <w:rsid w:val="000F414C"/>
    <w:rsid w:val="0017413E"/>
    <w:rsid w:val="001838E8"/>
    <w:rsid w:val="001C2BA1"/>
    <w:rsid w:val="001C5A63"/>
    <w:rsid w:val="002749AB"/>
    <w:rsid w:val="002867F6"/>
    <w:rsid w:val="002A1059"/>
    <w:rsid w:val="002A62B7"/>
    <w:rsid w:val="00300479"/>
    <w:rsid w:val="003010A1"/>
    <w:rsid w:val="0035518B"/>
    <w:rsid w:val="0036231A"/>
    <w:rsid w:val="0037688D"/>
    <w:rsid w:val="00396550"/>
    <w:rsid w:val="003A1435"/>
    <w:rsid w:val="003A5930"/>
    <w:rsid w:val="003B35F0"/>
    <w:rsid w:val="003D67E9"/>
    <w:rsid w:val="0045306D"/>
    <w:rsid w:val="00464E72"/>
    <w:rsid w:val="00506D85"/>
    <w:rsid w:val="00513DFE"/>
    <w:rsid w:val="0051538C"/>
    <w:rsid w:val="00516363"/>
    <w:rsid w:val="00551E51"/>
    <w:rsid w:val="0058223F"/>
    <w:rsid w:val="005F76C7"/>
    <w:rsid w:val="006239F9"/>
    <w:rsid w:val="0066149E"/>
    <w:rsid w:val="00727ADF"/>
    <w:rsid w:val="0078145E"/>
    <w:rsid w:val="00781752"/>
    <w:rsid w:val="00784131"/>
    <w:rsid w:val="007A2411"/>
    <w:rsid w:val="008D2098"/>
    <w:rsid w:val="008E148D"/>
    <w:rsid w:val="00964D68"/>
    <w:rsid w:val="009A2FCE"/>
    <w:rsid w:val="009B68E9"/>
    <w:rsid w:val="009E5061"/>
    <w:rsid w:val="00A05EF2"/>
    <w:rsid w:val="00C1290D"/>
    <w:rsid w:val="00C175C3"/>
    <w:rsid w:val="00CA75D4"/>
    <w:rsid w:val="00D0026B"/>
    <w:rsid w:val="00D506CD"/>
    <w:rsid w:val="00D539A7"/>
    <w:rsid w:val="00D92DB4"/>
    <w:rsid w:val="00DF58A1"/>
    <w:rsid w:val="00E15728"/>
    <w:rsid w:val="00E178CB"/>
    <w:rsid w:val="00E46684"/>
    <w:rsid w:val="00E579BD"/>
    <w:rsid w:val="00E70573"/>
    <w:rsid w:val="00EA380F"/>
    <w:rsid w:val="00FC39A8"/>
    <w:rsid w:val="00FD0A7E"/>
    <w:rsid w:val="00FF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A8D47"/>
  <w15:chartTrackingRefBased/>
  <w15:docId w15:val="{F873B8DA-842B-40A5-BC32-30D4BE6B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BA1"/>
    <w:pPr>
      <w:spacing w:line="360" w:lineRule="auto"/>
    </w:pPr>
    <w:rPr>
      <w:sz w:val="24"/>
      <w:lang w:bidi="ar-T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8A1"/>
    <w:pPr>
      <w:keepNext/>
      <w:keepLines/>
      <w:numPr>
        <w:numId w:val="4"/>
      </w:numPr>
      <w:spacing w:before="240" w:after="0" w:line="288" w:lineRule="auto"/>
      <w:outlineLvl w:val="0"/>
    </w:pPr>
    <w:rPr>
      <w:rFonts w:eastAsiaTheme="majorEastAsia" w:cstheme="majorBidi"/>
      <w:b/>
      <w:color w:val="C4203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DB4"/>
    <w:pPr>
      <w:keepNext/>
      <w:keepLines/>
      <w:numPr>
        <w:numId w:val="5"/>
      </w:numPr>
      <w:spacing w:before="40" w:after="0" w:line="288" w:lineRule="auto"/>
      <w:outlineLvl w:val="1"/>
    </w:pPr>
    <w:rPr>
      <w:rFonts w:eastAsiaTheme="majorEastAsia" w:cstheme="majorBidi"/>
      <w:b/>
      <w:color w:val="00206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5EF2"/>
    <w:pPr>
      <w:keepNext/>
      <w:keepLines/>
      <w:numPr>
        <w:numId w:val="2"/>
      </w:numPr>
      <w:spacing w:before="40" w:after="0" w:line="288" w:lineRule="auto"/>
      <w:outlineLvl w:val="2"/>
    </w:pPr>
    <w:rPr>
      <w:rFonts w:eastAsiaTheme="majorEastAsia" w:cstheme="majorBidi"/>
      <w:b/>
      <w:color w:val="00206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5EF2"/>
    <w:pPr>
      <w:keepNext/>
      <w:keepLines/>
      <w:numPr>
        <w:numId w:val="3"/>
      </w:numPr>
      <w:spacing w:before="40" w:after="0" w:line="288" w:lineRule="auto"/>
      <w:outlineLvl w:val="3"/>
    </w:pPr>
    <w:rPr>
      <w:rFonts w:eastAsiaTheme="majorEastAsia" w:cstheme="majorBidi"/>
      <w:b/>
      <w:iCs/>
      <w:color w:val="15A5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930"/>
    <w:rPr>
      <w:lang w:bidi="ar-TN"/>
    </w:rPr>
  </w:style>
  <w:style w:type="paragraph" w:styleId="Footer">
    <w:name w:val="footer"/>
    <w:basedOn w:val="Normal"/>
    <w:link w:val="FooterChar"/>
    <w:uiPriority w:val="99"/>
    <w:unhideWhenUsed/>
    <w:rsid w:val="003A5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930"/>
    <w:rPr>
      <w:lang w:bidi="ar-TN"/>
    </w:rPr>
  </w:style>
  <w:style w:type="character" w:styleId="PlaceholderText">
    <w:name w:val="Placeholder Text"/>
    <w:basedOn w:val="DefaultParagraphFont"/>
    <w:uiPriority w:val="99"/>
    <w:semiHidden/>
    <w:rsid w:val="00CA75D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F58A1"/>
    <w:rPr>
      <w:rFonts w:eastAsiaTheme="majorEastAsia" w:cstheme="majorBidi"/>
      <w:b/>
      <w:color w:val="C4203C"/>
      <w:sz w:val="40"/>
      <w:szCs w:val="32"/>
      <w:lang w:bidi="ar-TN"/>
    </w:rPr>
  </w:style>
  <w:style w:type="character" w:customStyle="1" w:styleId="Heading2Char">
    <w:name w:val="Heading 2 Char"/>
    <w:basedOn w:val="DefaultParagraphFont"/>
    <w:link w:val="Heading2"/>
    <w:uiPriority w:val="9"/>
    <w:rsid w:val="00EA380F"/>
    <w:rPr>
      <w:rFonts w:eastAsiaTheme="majorEastAsia" w:cstheme="majorBidi"/>
      <w:b/>
      <w:color w:val="002060"/>
      <w:sz w:val="32"/>
      <w:szCs w:val="26"/>
      <w:lang w:bidi="ar-TN"/>
    </w:rPr>
  </w:style>
  <w:style w:type="character" w:customStyle="1" w:styleId="Heading3Char">
    <w:name w:val="Heading 3 Char"/>
    <w:basedOn w:val="DefaultParagraphFont"/>
    <w:link w:val="Heading3"/>
    <w:uiPriority w:val="9"/>
    <w:rsid w:val="00A05EF2"/>
    <w:rPr>
      <w:rFonts w:eastAsiaTheme="majorEastAsia" w:cstheme="majorBidi"/>
      <w:b/>
      <w:color w:val="002060"/>
      <w:sz w:val="28"/>
      <w:szCs w:val="24"/>
      <w:lang w:bidi="ar-TN"/>
    </w:rPr>
  </w:style>
  <w:style w:type="character" w:customStyle="1" w:styleId="Heading4Char">
    <w:name w:val="Heading 4 Char"/>
    <w:basedOn w:val="DefaultParagraphFont"/>
    <w:link w:val="Heading4"/>
    <w:uiPriority w:val="9"/>
    <w:rsid w:val="00A05EF2"/>
    <w:rPr>
      <w:rFonts w:eastAsiaTheme="majorEastAsia" w:cstheme="majorBidi"/>
      <w:b/>
      <w:iCs/>
      <w:color w:val="15A5DE"/>
      <w:sz w:val="24"/>
      <w:lang w:bidi="ar-TN"/>
    </w:rPr>
  </w:style>
  <w:style w:type="paragraph" w:styleId="TOCHeading">
    <w:name w:val="TOC Heading"/>
    <w:basedOn w:val="Heading1"/>
    <w:next w:val="Normal"/>
    <w:uiPriority w:val="39"/>
    <w:unhideWhenUsed/>
    <w:qFormat/>
    <w:rsid w:val="00037473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1538C"/>
    <w:pPr>
      <w:tabs>
        <w:tab w:val="right" w:leader="dot" w:pos="9016"/>
      </w:tabs>
      <w:spacing w:before="360" w:after="360" w:line="288" w:lineRule="auto"/>
    </w:pPr>
    <w:rPr>
      <w:rFonts w:cstheme="minorHAnsi"/>
      <w:b/>
      <w:bCs/>
      <w:caps/>
      <w:color w:val="C4203C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1538C"/>
    <w:pPr>
      <w:spacing w:after="0" w:line="288" w:lineRule="auto"/>
    </w:pPr>
    <w:rPr>
      <w:rFonts w:cstheme="minorHAnsi"/>
      <w:bCs/>
      <w:smallCaps/>
      <w:color w:val="002060"/>
      <w:sz w:val="28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51538C"/>
    <w:pPr>
      <w:tabs>
        <w:tab w:val="right" w:pos="9016"/>
      </w:tabs>
      <w:spacing w:after="0" w:line="288" w:lineRule="auto"/>
    </w:pPr>
    <w:rPr>
      <w:rFonts w:cstheme="minorHAnsi"/>
      <w:smallCaps/>
      <w:noProof/>
      <w:color w:val="002060"/>
      <w:szCs w:val="26"/>
    </w:rPr>
  </w:style>
  <w:style w:type="character" w:styleId="Hyperlink">
    <w:name w:val="Hyperlink"/>
    <w:basedOn w:val="DefaultParagraphFont"/>
    <w:uiPriority w:val="99"/>
    <w:unhideWhenUsed/>
    <w:rsid w:val="00037473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51538C"/>
    <w:pPr>
      <w:spacing w:after="0" w:line="264" w:lineRule="auto"/>
    </w:pPr>
    <w:rPr>
      <w:rFonts w:cstheme="minorHAnsi"/>
      <w:color w:val="15A5DE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45306D"/>
    <w:pPr>
      <w:spacing w:after="0"/>
    </w:pPr>
    <w:rPr>
      <w:rFonts w:cstheme="minorHAnsi"/>
      <w:sz w:val="22"/>
      <w:szCs w:val="26"/>
    </w:rPr>
  </w:style>
  <w:style w:type="table" w:customStyle="1" w:styleId="Style1">
    <w:name w:val="Style1"/>
    <w:basedOn w:val="TableNormal"/>
    <w:uiPriority w:val="99"/>
    <w:rsid w:val="0045306D"/>
    <w:pPr>
      <w:spacing w:after="0" w:line="240" w:lineRule="auto"/>
    </w:pPr>
    <w:rPr>
      <w:sz w:val="24"/>
    </w:rPr>
    <w:tblPr/>
  </w:style>
  <w:style w:type="table" w:customStyle="1" w:styleId="Tables">
    <w:name w:val="Tables"/>
    <w:basedOn w:val="TableNormal"/>
    <w:uiPriority w:val="99"/>
    <w:rsid w:val="009B68E9"/>
    <w:pPr>
      <w:spacing w:after="0" w:line="240" w:lineRule="auto"/>
    </w:pPr>
    <w:rPr>
      <w:sz w:val="24"/>
    </w:rPr>
    <w:tblPr/>
    <w:tcPr>
      <w:shd w:val="clear" w:color="auto" w:fill="F2F2F2" w:themeFill="background1" w:themeFillShade="F2"/>
    </w:tcPr>
  </w:style>
  <w:style w:type="table" w:styleId="TableGrid">
    <w:name w:val="Table Grid"/>
    <w:basedOn w:val="TableNormal"/>
    <w:uiPriority w:val="39"/>
    <w:rsid w:val="009B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B68E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9B68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B68E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B68E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7A24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A241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randing\ACEA\New%20brand\Ready\WORD%20TEMPLATES\Template%20without%20cover%20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5770611F5134CA77F01BA71DE4992" ma:contentTypeVersion="12" ma:contentTypeDescription="Crée un document." ma:contentTypeScope="" ma:versionID="a22a73fb2c521bfc4f018a0c059d1027">
  <xsd:schema xmlns:xsd="http://www.w3.org/2001/XMLSchema" xmlns:xs="http://www.w3.org/2001/XMLSchema" xmlns:p="http://schemas.microsoft.com/office/2006/metadata/properties" xmlns:ns2="1993f12c-001a-43af-a0a6-4722bbe037c4" xmlns:ns3="66d3521e-f20b-4d10-b947-bfaf80275c9a" targetNamespace="http://schemas.microsoft.com/office/2006/metadata/properties" ma:root="true" ma:fieldsID="53c2ce4c27b3c38fbcfed1fbcabd22f1" ns2:_="" ns3:_="">
    <xsd:import namespace="1993f12c-001a-43af-a0a6-4722bbe037c4"/>
    <xsd:import namespace="66d3521e-f20b-4d10-b947-bfaf80275c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3f12c-001a-43af-a0a6-4722bbe03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3521e-f20b-4d10-b947-bfaf80275c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A3015C-8D87-45A9-B38D-A54D01F621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DA5231-99B6-4940-83D7-DDD9C9458414}"/>
</file>

<file path=customXml/itemProps3.xml><?xml version="1.0" encoding="utf-8"?>
<ds:datastoreItem xmlns:ds="http://schemas.openxmlformats.org/officeDocument/2006/customXml" ds:itemID="{E90B81EB-27D2-4B6A-B247-9C7182FBD85C}"/>
</file>

<file path=customXml/itemProps4.xml><?xml version="1.0" encoding="utf-8"?>
<ds:datastoreItem xmlns:ds="http://schemas.openxmlformats.org/officeDocument/2006/customXml" ds:itemID="{43EB3740-5F56-413C-9392-50EBD83FFFBB}"/>
</file>

<file path=docProps/app.xml><?xml version="1.0" encoding="utf-8"?>
<Properties xmlns="http://schemas.openxmlformats.org/officeDocument/2006/extended-properties" xmlns:vt="http://schemas.openxmlformats.org/officeDocument/2006/docPropsVTypes">
  <Template>Template without cover page.dotx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Performance Report N°15</vt:lpstr>
    </vt:vector>
  </TitlesOfParts>
  <Company>ACEA Tunisia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Atef Kouiri</dc:creator>
  <cp:keywords/>
  <dc:description/>
  <cp:lastModifiedBy>Atef Kouiri</cp:lastModifiedBy>
  <cp:revision>1</cp:revision>
  <cp:lastPrinted>2021-05-30T13:55:00Z</cp:lastPrinted>
  <dcterms:created xsi:type="dcterms:W3CDTF">2021-05-30T15:16:00Z</dcterms:created>
  <dcterms:modified xsi:type="dcterms:W3CDTF">2021-05-30T15:16:00Z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0x0101009EB5770611F5134CA77F01BA71DE4992</vt:lpwstr>
  </property>
</Properties>
</file>